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DBE89">
      <w:pPr>
        <w:jc w:val="center"/>
        <w:rPr>
          <w:rFonts w:hint="eastAsia" w:ascii="黑体" w:eastAsia="黑体"/>
          <w:sz w:val="48"/>
        </w:rPr>
      </w:pPr>
    </w:p>
    <w:p w14:paraId="4EEDE88D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衢 州 职 业 技 术 学 院</w:t>
      </w:r>
    </w:p>
    <w:p w14:paraId="7CC5A426">
      <w:pPr>
        <w:spacing w:line="720" w:lineRule="auto"/>
        <w:jc w:val="center"/>
        <w:rPr>
          <w:rFonts w:hint="eastAsia" w:ascii="黑体" w:eastAsia="黑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学 期 授 课 计 划</w:t>
      </w:r>
    </w:p>
    <w:p w14:paraId="452B2CE3">
      <w:pPr>
        <w:jc w:val="center"/>
        <w:rPr>
          <w:rFonts w:hint="eastAsia"/>
          <w:sz w:val="48"/>
        </w:rPr>
      </w:pPr>
    </w:p>
    <w:p w14:paraId="2E6C26C7">
      <w:pPr>
        <w:ind w:firstLine="1280" w:firstLineChars="400"/>
        <w:rPr>
          <w:rFonts w:hint="eastAsia"/>
          <w:sz w:val="32"/>
        </w:rPr>
      </w:pPr>
    </w:p>
    <w:p w14:paraId="4EA6A675">
      <w:pPr>
        <w:ind w:firstLine="1078" w:firstLineChars="337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课程：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                    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</w:t>
      </w:r>
    </w:p>
    <w:p w14:paraId="20BA6302">
      <w:pPr>
        <w:ind w:firstLine="1078" w:firstLineChars="337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  <w:lang w:val="en-US" w:eastAsia="zh-CN"/>
        </w:rPr>
        <w:t>院部</w:t>
      </w:r>
      <w:r>
        <w:rPr>
          <w:rFonts w:hint="eastAsia" w:ascii="宋体" w:hAnsi="宋体"/>
          <w:sz w:val="32"/>
        </w:rPr>
        <w:t>：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                          </w:t>
      </w:r>
    </w:p>
    <w:p w14:paraId="29E3569B">
      <w:pPr>
        <w:ind w:firstLine="1078" w:firstLineChars="337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专业：</w:t>
      </w:r>
      <w:r>
        <w:rPr>
          <w:rFonts w:hint="eastAsia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        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          </w:t>
      </w:r>
    </w:p>
    <w:p w14:paraId="19D21465">
      <w:pPr>
        <w:ind w:firstLine="1078" w:firstLineChars="337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>班级：</w:t>
      </w:r>
      <w:r>
        <w:rPr>
          <w:rFonts w:hint="eastAsia" w:ascii="宋体" w:hAnsi="宋体"/>
          <w:sz w:val="32"/>
          <w:u w:val="single"/>
        </w:rPr>
        <w:t xml:space="preserve">           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 w:val="32"/>
          <w:u w:val="single"/>
        </w:rPr>
        <w:t xml:space="preserve">          </w:t>
      </w:r>
    </w:p>
    <w:p w14:paraId="0E01CC1F">
      <w:pPr>
        <w:jc w:val="center"/>
        <w:rPr>
          <w:rFonts w:hint="eastAsia" w:ascii="宋体" w:hAnsi="宋体"/>
          <w:sz w:val="32"/>
          <w:u w:val="single"/>
        </w:rPr>
      </w:pPr>
      <w:r>
        <w:rPr>
          <w:rFonts w:ascii="宋体" w:hAnsi="宋体"/>
          <w:sz w:val="32"/>
          <w:u w:val="single"/>
        </w:rPr>
        <w:t>20</w:t>
      </w:r>
      <w:r>
        <w:rPr>
          <w:rFonts w:hint="eastAsia" w:ascii="宋体" w:hAnsi="宋体"/>
          <w:sz w:val="32"/>
          <w:u w:val="single"/>
        </w:rPr>
        <w:t>2</w:t>
      </w:r>
      <w:r>
        <w:rPr>
          <w:rFonts w:hint="eastAsia" w:ascii="宋体" w:hAnsi="宋体"/>
          <w:sz w:val="32"/>
          <w:u w:val="single"/>
          <w:lang w:val="en-US" w:eastAsia="zh-CN"/>
        </w:rPr>
        <w:t>6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月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日 ～</w:t>
      </w:r>
      <w:r>
        <w:rPr>
          <w:rFonts w:hint="eastAsia" w:ascii="宋体" w:hAnsi="宋体"/>
          <w:sz w:val="32"/>
          <w:u w:val="single"/>
        </w:rPr>
        <w:t xml:space="preserve"> 202</w:t>
      </w:r>
      <w:r>
        <w:rPr>
          <w:rFonts w:hint="eastAsia" w:ascii="宋体" w:hAnsi="宋体"/>
          <w:sz w:val="32"/>
          <w:u w:val="single"/>
          <w:lang w:val="en-US" w:eastAsia="zh-CN"/>
        </w:rPr>
        <w:t>6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月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日</w:t>
      </w:r>
    </w:p>
    <w:p w14:paraId="4ABF3432">
      <w:pPr>
        <w:rPr>
          <w:rFonts w:hint="eastAsia" w:ascii="宋体" w:hAnsi="宋体"/>
          <w:sz w:val="18"/>
        </w:rPr>
      </w:pPr>
      <w:r>
        <w:rPr>
          <w:rFonts w:hint="eastAsia" w:ascii="宋体" w:hAnsi="宋体"/>
          <w:sz w:val="18"/>
        </w:rPr>
        <w:t xml:space="preserve"> </w:t>
      </w:r>
    </w:p>
    <w:p w14:paraId="16899577">
      <w:pPr>
        <w:spacing w:line="600" w:lineRule="exact"/>
        <w:jc w:val="center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总 学 时：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</w:rPr>
        <w:t>其中讲课：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</w:rPr>
        <w:t>实践：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</w:p>
    <w:p w14:paraId="4A70DBF7">
      <w:pPr>
        <w:spacing w:line="600" w:lineRule="exact"/>
        <w:ind w:firstLine="18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教材名称：</w:t>
      </w:r>
      <w:r>
        <w:rPr>
          <w:rFonts w:hint="eastAsia" w:ascii="宋体" w:hAnsi="宋体"/>
          <w:sz w:val="30"/>
          <w:szCs w:val="30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</w:t>
      </w:r>
    </w:p>
    <w:p w14:paraId="7BE768A3">
      <w:pPr>
        <w:spacing w:line="600" w:lineRule="exact"/>
        <w:ind w:firstLine="18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编    者：</w:t>
      </w:r>
      <w:r>
        <w:rPr>
          <w:rFonts w:hint="eastAsia" w:ascii="宋体" w:hAnsi="宋体"/>
          <w:sz w:val="30"/>
          <w:szCs w:val="30"/>
          <w:u w:val="single"/>
        </w:rPr>
        <w:t xml:space="preserve">      </w:t>
      </w:r>
      <w:r>
        <w:rPr>
          <w:rFonts w:hint="eastAsia" w:ascii="宋体" w:hAnsi="宋体"/>
          <w:sz w:val="32"/>
          <w:u w:val="single"/>
        </w:rPr>
        <w:t xml:space="preserve">     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sz w:val="30"/>
          <w:szCs w:val="30"/>
          <w:u w:val="single"/>
        </w:rPr>
        <w:t xml:space="preserve">  </w:t>
      </w:r>
    </w:p>
    <w:p w14:paraId="4B3C0A38">
      <w:pPr>
        <w:spacing w:line="600" w:lineRule="exact"/>
        <w:ind w:firstLine="18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出 版 社：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</w:rPr>
        <w:t xml:space="preserve">     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 </w:t>
      </w:r>
      <w:r>
        <w:rPr>
          <w:rFonts w:hint="eastAsia"/>
          <w:sz w:val="28"/>
          <w:u w:val="single"/>
        </w:rPr>
        <w:t xml:space="preserve">      </w:t>
      </w:r>
    </w:p>
    <w:p w14:paraId="35A12D5A">
      <w:pPr>
        <w:spacing w:line="600" w:lineRule="exact"/>
        <w:ind w:firstLine="1800"/>
        <w:rPr>
          <w:rFonts w:hint="default" w:ascii="宋体" w:hAnsi="宋体" w:eastAsia="宋体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/>
          <w:sz w:val="30"/>
          <w:szCs w:val="30"/>
        </w:rPr>
        <w:t>出版年份：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30"/>
          <w:szCs w:val="30"/>
        </w:rPr>
        <w:t>月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</w:rPr>
        <w:t>优秀(重点)教材：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 </w:t>
      </w:r>
    </w:p>
    <w:p w14:paraId="665C5621">
      <w:pPr>
        <w:spacing w:line="600" w:lineRule="exact"/>
        <w:ind w:firstLine="18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主讲教师：</w:t>
      </w:r>
      <w:r>
        <w:rPr>
          <w:rFonts w:hint="eastAsia"/>
          <w:sz w:val="28"/>
          <w:u w:val="single"/>
          <w:lang w:val="en-US" w:eastAsia="zh-CN"/>
        </w:rPr>
        <w:t xml:space="preserve">      </w:t>
      </w:r>
      <w:r>
        <w:rPr>
          <w:sz w:val="28"/>
          <w:u w:val="single"/>
        </w:rPr>
        <w:t xml:space="preserve"> 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hint="eastAsia" w:ascii="宋体" w:hAnsi="宋体"/>
          <w:sz w:val="30"/>
          <w:szCs w:val="30"/>
        </w:rPr>
        <w:t>辅导教师：</w:t>
      </w:r>
      <w:r>
        <w:rPr>
          <w:rFonts w:ascii="宋体" w:hAnsi="宋体"/>
          <w:sz w:val="30"/>
          <w:szCs w:val="30"/>
          <w:u w:val="single"/>
        </w:rPr>
        <w:t xml:space="preserve">     </w:t>
      </w:r>
      <w:r>
        <w:rPr>
          <w:rFonts w:hint="eastAsia" w:ascii="宋体" w:hAnsi="宋体"/>
          <w:sz w:val="30"/>
          <w:szCs w:val="30"/>
          <w:u w:val="single"/>
        </w:rPr>
        <w:t xml:space="preserve">    </w:t>
      </w:r>
    </w:p>
    <w:p w14:paraId="177764E3">
      <w:pPr>
        <w:spacing w:line="600" w:lineRule="exact"/>
        <w:ind w:firstLine="1800"/>
        <w:rPr>
          <w:rFonts w:hint="eastAsia" w:ascii="宋体" w:hAnsi="宋体"/>
          <w:sz w:val="30"/>
          <w:szCs w:val="30"/>
          <w:u w:val="single"/>
        </w:rPr>
      </w:pPr>
      <w:r>
        <w:rPr>
          <w:rFonts w:hint="default" w:ascii="宋体" w:hAnsi="宋体"/>
          <w:sz w:val="30"/>
          <w:szCs w:val="30"/>
        </w:rPr>
        <w:t>专业主任（课程组长）</w:t>
      </w:r>
      <w:r>
        <w:rPr>
          <w:rFonts w:hint="eastAsia" w:ascii="宋体" w:hAnsi="宋体"/>
          <w:sz w:val="30"/>
          <w:szCs w:val="30"/>
        </w:rPr>
        <w:t>审批：</w:t>
      </w:r>
      <w:r>
        <w:rPr>
          <w:rFonts w:ascii="宋体" w:hAnsi="宋体"/>
          <w:sz w:val="30"/>
          <w:szCs w:val="30"/>
          <w:u w:val="single"/>
        </w:rPr>
        <w:t xml:space="preserve">                   </w:t>
      </w:r>
    </w:p>
    <w:p w14:paraId="7020E12F">
      <w:pPr>
        <w:rPr>
          <w:rFonts w:hint="eastAsia" w:ascii="宋体" w:hAnsi="宋体"/>
          <w:sz w:val="32"/>
        </w:rPr>
      </w:pPr>
    </w:p>
    <w:p w14:paraId="3FC58D8C">
      <w:pPr>
        <w:rPr>
          <w:rFonts w:hint="eastAsia" w:ascii="宋体" w:hAnsi="宋体"/>
          <w:sz w:val="32"/>
        </w:rPr>
      </w:pPr>
    </w:p>
    <w:p w14:paraId="679B7569">
      <w:pPr>
        <w:rPr>
          <w:rFonts w:ascii="宋体" w:hAnsi="宋体"/>
          <w:sz w:val="32"/>
        </w:rPr>
      </w:pPr>
    </w:p>
    <w:p w14:paraId="598B70EE">
      <w:pPr>
        <w:tabs>
          <w:tab w:val="left" w:pos="5580"/>
        </w:tabs>
        <w:jc w:val="center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>202</w:t>
      </w:r>
      <w:r>
        <w:rPr>
          <w:rFonts w:hint="eastAsia" w:ascii="宋体" w:hAnsi="宋体"/>
          <w:sz w:val="32"/>
          <w:lang w:val="en-US" w:eastAsia="zh-CN"/>
        </w:rPr>
        <w:t>6</w:t>
      </w: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hint="eastAsia" w:ascii="宋体" w:hAnsi="宋体"/>
          <w:sz w:val="32"/>
        </w:rPr>
        <w:t>月</w:t>
      </w:r>
      <w:r>
        <w:rPr>
          <w:rFonts w:ascii="宋体" w:hAnsi="宋体"/>
          <w:sz w:val="32"/>
        </w:rPr>
        <w:t xml:space="preserve"> 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</w:rPr>
        <w:t xml:space="preserve"> </w:t>
      </w:r>
      <w:r>
        <w:rPr>
          <w:rFonts w:hint="eastAsia" w:ascii="宋体" w:hAnsi="宋体"/>
          <w:sz w:val="32"/>
        </w:rPr>
        <w:t>日</w:t>
      </w:r>
    </w:p>
    <w:p w14:paraId="08529C2A">
      <w:pPr>
        <w:tabs>
          <w:tab w:val="left" w:pos="5580"/>
        </w:tabs>
        <w:jc w:val="center"/>
        <w:rPr>
          <w:rFonts w:ascii="宋体" w:hAnsi="宋体"/>
          <w:sz w:val="32"/>
        </w:rPr>
        <w:sectPr>
          <w:headerReference r:id="rId3" w:type="default"/>
          <w:footerReference r:id="rId4" w:type="even"/>
          <w:pgSz w:w="11906" w:h="16838"/>
          <w:pgMar w:top="1418" w:right="1418" w:bottom="1418" w:left="1418" w:header="851" w:footer="1134" w:gutter="0"/>
          <w:pgNumType w:start="1"/>
          <w:cols w:space="720" w:num="1"/>
          <w:docGrid w:type="lines" w:linePitch="312" w:charSpace="0"/>
        </w:sectPr>
      </w:pPr>
    </w:p>
    <w:tbl>
      <w:tblPr>
        <w:tblStyle w:val="6"/>
        <w:tblW w:w="9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627"/>
        <w:gridCol w:w="12"/>
        <w:gridCol w:w="639"/>
        <w:gridCol w:w="4116"/>
        <w:gridCol w:w="518"/>
        <w:gridCol w:w="1672"/>
        <w:gridCol w:w="897"/>
      </w:tblGrid>
      <w:tr w14:paraId="769A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6" w:type="dxa"/>
            <w:noWrap w:val="0"/>
            <w:vAlign w:val="center"/>
          </w:tcPr>
          <w:p w14:paraId="11F9AAC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周次</w:t>
            </w:r>
          </w:p>
        </w:tc>
        <w:tc>
          <w:tcPr>
            <w:tcW w:w="639" w:type="dxa"/>
            <w:gridSpan w:val="2"/>
            <w:noWrap w:val="0"/>
            <w:vAlign w:val="center"/>
          </w:tcPr>
          <w:p w14:paraId="2305AF4D">
            <w:pPr>
              <w:ind w:right="-9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星期</w:t>
            </w:r>
          </w:p>
        </w:tc>
        <w:tc>
          <w:tcPr>
            <w:tcW w:w="639" w:type="dxa"/>
            <w:noWrap w:val="0"/>
            <w:vAlign w:val="center"/>
          </w:tcPr>
          <w:p w14:paraId="3917DD71">
            <w:pPr>
              <w:ind w:right="-9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节数</w:t>
            </w:r>
          </w:p>
        </w:tc>
        <w:tc>
          <w:tcPr>
            <w:tcW w:w="4116" w:type="dxa"/>
            <w:noWrap w:val="0"/>
            <w:vAlign w:val="center"/>
          </w:tcPr>
          <w:p w14:paraId="590028EC">
            <w:pPr>
              <w:jc w:val="center"/>
              <w:rPr>
                <w:rFonts w:hint="default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授 课 </w:t>
            </w:r>
            <w:r>
              <w:rPr>
                <w:rFonts w:hint="default" w:ascii="宋体" w:hAnsi="宋体"/>
                <w:sz w:val="24"/>
              </w:rPr>
              <w:t>单元（章节）名称</w:t>
            </w:r>
          </w:p>
        </w:tc>
        <w:tc>
          <w:tcPr>
            <w:tcW w:w="518" w:type="dxa"/>
            <w:noWrap w:val="0"/>
            <w:vAlign w:val="center"/>
          </w:tcPr>
          <w:p w14:paraId="416DCF7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时数</w:t>
            </w:r>
          </w:p>
        </w:tc>
        <w:tc>
          <w:tcPr>
            <w:tcW w:w="1672" w:type="dxa"/>
            <w:noWrap w:val="0"/>
            <w:vAlign w:val="center"/>
          </w:tcPr>
          <w:p w14:paraId="704DC3D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教辅活动</w:t>
            </w:r>
          </w:p>
        </w:tc>
        <w:tc>
          <w:tcPr>
            <w:tcW w:w="897" w:type="dxa"/>
            <w:noWrap w:val="0"/>
            <w:vAlign w:val="center"/>
          </w:tcPr>
          <w:p w14:paraId="5F3F1EB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5DF0D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57BC1E42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</w:p>
        </w:tc>
        <w:tc>
          <w:tcPr>
            <w:tcW w:w="627" w:type="dxa"/>
            <w:tcBorders>
              <w:bottom w:val="single" w:color="auto" w:sz="4" w:space="0"/>
            </w:tcBorders>
            <w:noWrap w:val="0"/>
            <w:vAlign w:val="center"/>
          </w:tcPr>
          <w:p w14:paraId="56E75A0F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一</w:t>
            </w:r>
          </w:p>
        </w:tc>
        <w:tc>
          <w:tcPr>
            <w:tcW w:w="6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F2BB764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1,2</w:t>
            </w:r>
          </w:p>
        </w:tc>
        <w:tc>
          <w:tcPr>
            <w:tcW w:w="4116" w:type="dxa"/>
            <w:tcBorders>
              <w:bottom w:val="single" w:color="auto" w:sz="4" w:space="0"/>
            </w:tcBorders>
            <w:noWrap w:val="0"/>
            <w:vAlign w:val="center"/>
          </w:tcPr>
          <w:p w14:paraId="096341F7">
            <w:pPr>
              <w:rPr>
                <w:rFonts w:hint="default" w:ascii="宋体" w:hAnsi="宋体" w:eastAsia="宋体" w:cs="Times New Roman"/>
                <w:color w:val="C0000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>单元一 （或者实训1）***</w:t>
            </w:r>
          </w:p>
        </w:tc>
        <w:tc>
          <w:tcPr>
            <w:tcW w:w="518" w:type="dxa"/>
            <w:tcBorders>
              <w:bottom w:val="single" w:color="auto" w:sz="4" w:space="0"/>
            </w:tcBorders>
            <w:noWrap w:val="0"/>
            <w:vAlign w:val="center"/>
          </w:tcPr>
          <w:p w14:paraId="42952225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 w14:paraId="2C9D0326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default" w:ascii="宋体" w:hAnsi="宋体" w:cs="Times New Roman"/>
                <w:kern w:val="2"/>
                <w:sz w:val="21"/>
                <w:szCs w:val="24"/>
                <w:lang w:eastAsia="zh-CN" w:bidi="ar-SA"/>
              </w:rPr>
              <w:t>填写本次课布置的作业或开展的实训报告等</w:t>
            </w:r>
          </w:p>
        </w:tc>
        <w:tc>
          <w:tcPr>
            <w:tcW w:w="897" w:type="dxa"/>
            <w:tcBorders>
              <w:bottom w:val="single" w:color="auto" w:sz="4" w:space="0"/>
            </w:tcBorders>
            <w:noWrap w:val="0"/>
            <w:vAlign w:val="center"/>
          </w:tcPr>
          <w:p w14:paraId="6F30AA03">
            <w:pPr>
              <w:jc w:val="center"/>
              <w:rPr>
                <w:rFonts w:hint="default" w:ascii="宋体" w:hAnsi="宋体"/>
                <w:kern w:val="2"/>
                <w:sz w:val="24"/>
                <w:szCs w:val="24"/>
                <w:lang w:eastAsia="zh-CN" w:bidi="ar-SA"/>
              </w:rPr>
            </w:pPr>
          </w:p>
        </w:tc>
      </w:tr>
      <w:tr w14:paraId="226B9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6D418CB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627" w:type="dxa"/>
            <w:tcBorders>
              <w:bottom w:val="single" w:color="auto" w:sz="4" w:space="0"/>
            </w:tcBorders>
            <w:noWrap w:val="0"/>
            <w:vAlign w:val="center"/>
          </w:tcPr>
          <w:p w14:paraId="2890F0A4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四</w:t>
            </w:r>
          </w:p>
        </w:tc>
        <w:tc>
          <w:tcPr>
            <w:tcW w:w="6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E9840BF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3-5</w:t>
            </w:r>
          </w:p>
        </w:tc>
        <w:tc>
          <w:tcPr>
            <w:tcW w:w="4116" w:type="dxa"/>
            <w:tcBorders>
              <w:bottom w:val="single" w:color="auto" w:sz="4" w:space="0"/>
            </w:tcBorders>
            <w:noWrap w:val="0"/>
            <w:vAlign w:val="center"/>
          </w:tcPr>
          <w:p w14:paraId="13939C96">
            <w:pPr>
              <w:rPr>
                <w:rFonts w:hint="default" w:ascii="宋体" w:hAnsi="宋体" w:eastAsia="宋体" w:cs="Times New Roman"/>
                <w:color w:val="C0000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>单元</w:t>
            </w:r>
            <w:r>
              <w:rPr>
                <w:rFonts w:hint="default" w:ascii="宋体" w:hAnsi="宋体" w:cs="Times New Roman"/>
                <w:color w:val="C00000"/>
                <w:lang w:eastAsia="zh-CN"/>
              </w:rPr>
              <w:t>二</w:t>
            </w: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 xml:space="preserve"> ***</w:t>
            </w:r>
          </w:p>
        </w:tc>
        <w:tc>
          <w:tcPr>
            <w:tcW w:w="518" w:type="dxa"/>
            <w:tcBorders>
              <w:bottom w:val="single" w:color="auto" w:sz="4" w:space="0"/>
            </w:tcBorders>
            <w:noWrap w:val="0"/>
            <w:vAlign w:val="center"/>
          </w:tcPr>
          <w:p w14:paraId="778C2548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 w14:paraId="5AD0FC81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97" w:type="dxa"/>
            <w:tcBorders>
              <w:bottom w:val="single" w:color="auto" w:sz="4" w:space="0"/>
            </w:tcBorders>
            <w:noWrap w:val="0"/>
            <w:vAlign w:val="center"/>
          </w:tcPr>
          <w:p w14:paraId="4B092AF0">
            <w:pPr>
              <w:jc w:val="center"/>
              <w:rPr>
                <w:rFonts w:hint="eastAsia" w:ascii="宋体" w:hAnsi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18A5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4D218DD6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4C8041D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627" w:type="dxa"/>
            <w:tcBorders>
              <w:bottom w:val="single" w:color="auto" w:sz="4" w:space="0"/>
            </w:tcBorders>
            <w:noWrap w:val="0"/>
            <w:vAlign w:val="center"/>
          </w:tcPr>
          <w:p w14:paraId="211C16F2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一</w:t>
            </w:r>
          </w:p>
        </w:tc>
        <w:tc>
          <w:tcPr>
            <w:tcW w:w="6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DBF26B3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1,2</w:t>
            </w:r>
          </w:p>
        </w:tc>
        <w:tc>
          <w:tcPr>
            <w:tcW w:w="4116" w:type="dxa"/>
            <w:tcBorders>
              <w:bottom w:val="single" w:color="auto" w:sz="4" w:space="0"/>
            </w:tcBorders>
            <w:noWrap w:val="0"/>
            <w:vAlign w:val="center"/>
          </w:tcPr>
          <w:p w14:paraId="2A9C6F21">
            <w:pPr>
              <w:rPr>
                <w:rFonts w:hint="default" w:ascii="宋体" w:hAnsi="宋体" w:eastAsia="宋体" w:cs="Times New Roman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>单元</w:t>
            </w:r>
            <w:r>
              <w:rPr>
                <w:rFonts w:hint="default" w:ascii="宋体" w:hAnsi="宋体" w:cs="Times New Roman"/>
                <w:color w:val="C00000"/>
                <w:lang w:eastAsia="zh-CN"/>
              </w:rPr>
              <w:t>三</w:t>
            </w: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 xml:space="preserve"> ***</w:t>
            </w:r>
          </w:p>
        </w:tc>
        <w:tc>
          <w:tcPr>
            <w:tcW w:w="518" w:type="dxa"/>
            <w:tcBorders>
              <w:bottom w:val="single" w:color="auto" w:sz="4" w:space="0"/>
            </w:tcBorders>
            <w:noWrap w:val="0"/>
            <w:vAlign w:val="center"/>
          </w:tcPr>
          <w:p w14:paraId="09A9C953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 w14:paraId="1998386E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tcBorders>
              <w:bottom w:val="single" w:color="auto" w:sz="4" w:space="0"/>
            </w:tcBorders>
            <w:noWrap w:val="0"/>
            <w:vAlign w:val="center"/>
          </w:tcPr>
          <w:p w14:paraId="49C0645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C3ED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136B2BC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6F7A78D4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四</w:t>
            </w:r>
          </w:p>
        </w:tc>
        <w:tc>
          <w:tcPr>
            <w:tcW w:w="651" w:type="dxa"/>
            <w:gridSpan w:val="2"/>
            <w:noWrap w:val="0"/>
            <w:vAlign w:val="center"/>
          </w:tcPr>
          <w:p w14:paraId="14ED4CB8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3-5</w:t>
            </w:r>
          </w:p>
        </w:tc>
        <w:tc>
          <w:tcPr>
            <w:tcW w:w="4116" w:type="dxa"/>
            <w:noWrap w:val="0"/>
            <w:vAlign w:val="center"/>
          </w:tcPr>
          <w:p w14:paraId="64EFD909">
            <w:pPr>
              <w:rPr>
                <w:rFonts w:hint="default" w:ascii="宋体" w:hAnsi="宋体" w:eastAsia="宋体" w:cs="Times New Roman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>单元</w:t>
            </w:r>
            <w:r>
              <w:rPr>
                <w:rFonts w:hint="default" w:ascii="宋体" w:hAnsi="宋体" w:cs="Times New Roman"/>
                <w:color w:val="C00000"/>
                <w:lang w:eastAsia="zh-CN"/>
              </w:rPr>
              <w:t>四</w:t>
            </w: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 xml:space="preserve"> ***</w:t>
            </w:r>
          </w:p>
        </w:tc>
        <w:tc>
          <w:tcPr>
            <w:tcW w:w="518" w:type="dxa"/>
            <w:noWrap w:val="0"/>
            <w:vAlign w:val="center"/>
          </w:tcPr>
          <w:p w14:paraId="29E7EBEA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  <w:tc>
          <w:tcPr>
            <w:tcW w:w="1672" w:type="dxa"/>
            <w:noWrap w:val="0"/>
            <w:vAlign w:val="center"/>
          </w:tcPr>
          <w:p w14:paraId="2E805E07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3F5D971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742A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1667B7C5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359CA6BA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627" w:type="dxa"/>
            <w:noWrap w:val="0"/>
            <w:vAlign w:val="center"/>
          </w:tcPr>
          <w:p w14:paraId="5E34DD67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0CBB54A1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0B7B3600">
            <w:pPr>
              <w:rPr>
                <w:rFonts w:hint="default" w:ascii="宋体" w:hAnsi="宋体" w:eastAsia="宋体" w:cs="Times New Roman"/>
                <w:lang w:val="en-US"/>
              </w:rPr>
            </w:pPr>
          </w:p>
        </w:tc>
        <w:tc>
          <w:tcPr>
            <w:tcW w:w="518" w:type="dxa"/>
            <w:noWrap w:val="0"/>
            <w:vAlign w:val="center"/>
          </w:tcPr>
          <w:p w14:paraId="71BBEBCA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240D84AD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744BB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80C6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3297725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675A3989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6F7049F7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11776980">
            <w:pPr>
              <w:rPr>
                <w:rFonts w:hint="default" w:ascii="宋体" w:hAnsi="宋体" w:eastAsia="宋体" w:cs="Times New Roman"/>
                <w:lang w:val="en-US"/>
              </w:rPr>
            </w:pPr>
          </w:p>
        </w:tc>
        <w:tc>
          <w:tcPr>
            <w:tcW w:w="518" w:type="dxa"/>
            <w:noWrap w:val="0"/>
            <w:vAlign w:val="center"/>
          </w:tcPr>
          <w:p w14:paraId="49482378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0BC8ECA5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6D1DA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24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6117864E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24850165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627" w:type="dxa"/>
            <w:noWrap w:val="0"/>
            <w:vAlign w:val="center"/>
          </w:tcPr>
          <w:p w14:paraId="3192510F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7C2A27A7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4C1DB285">
            <w:pPr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18" w:type="dxa"/>
            <w:noWrap w:val="0"/>
            <w:vAlign w:val="center"/>
          </w:tcPr>
          <w:p w14:paraId="4D586E8E">
            <w:pPr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11DF3326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129D953A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</w:tr>
      <w:tr w14:paraId="1BF6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0BB1FF1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6D8EE7D2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65302C54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1856F292">
            <w:pPr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18" w:type="dxa"/>
            <w:noWrap w:val="0"/>
            <w:vAlign w:val="center"/>
          </w:tcPr>
          <w:p w14:paraId="62C52CEB">
            <w:pPr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080311A8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6E3A889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95F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788CA3BF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4DD71501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627" w:type="dxa"/>
            <w:noWrap w:val="0"/>
            <w:vAlign w:val="center"/>
          </w:tcPr>
          <w:p w14:paraId="454896D4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4C70DE1A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1C243A95">
            <w:pPr>
              <w:rPr>
                <w:rFonts w:hint="default" w:ascii="宋体" w:hAnsi="宋体" w:eastAsia="宋体" w:cs="Times New Roman"/>
                <w:lang w:val="en-US"/>
              </w:rPr>
            </w:pPr>
          </w:p>
        </w:tc>
        <w:tc>
          <w:tcPr>
            <w:tcW w:w="518" w:type="dxa"/>
            <w:noWrap w:val="0"/>
            <w:vAlign w:val="center"/>
          </w:tcPr>
          <w:p w14:paraId="0AFC65BD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3AB5E17E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753627A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899E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0AC0AFB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1A65A9DA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516B6EDF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7D32B0BF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6FF5F3F8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501CEA25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1B7E714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90F4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6343E5C5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6</w:t>
            </w:r>
          </w:p>
        </w:tc>
        <w:tc>
          <w:tcPr>
            <w:tcW w:w="627" w:type="dxa"/>
            <w:noWrap w:val="0"/>
            <w:vAlign w:val="center"/>
          </w:tcPr>
          <w:p w14:paraId="58B79EA9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7EFD0309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6376D3C0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18E82CE4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275B20B6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3F0FD4F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CE7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354740C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589B217A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5B174FB3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58315034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31FAD544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7F6A78D4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77952E9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6CB7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6C5FB226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7</w:t>
            </w:r>
          </w:p>
        </w:tc>
        <w:tc>
          <w:tcPr>
            <w:tcW w:w="627" w:type="dxa"/>
            <w:noWrap w:val="0"/>
            <w:vAlign w:val="center"/>
          </w:tcPr>
          <w:p w14:paraId="3130C879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45642A97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3985A806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3D87F961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3A2C3649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2071B9F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A549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369623D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741707E1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7E6A19A5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6B422469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3FAAAAA9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510DE6CE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7269E77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8E12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1699E7A0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8</w:t>
            </w:r>
          </w:p>
        </w:tc>
        <w:tc>
          <w:tcPr>
            <w:tcW w:w="627" w:type="dxa"/>
            <w:noWrap w:val="0"/>
            <w:vAlign w:val="center"/>
          </w:tcPr>
          <w:p w14:paraId="03968048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48F00CCA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5F8A5E78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668AE307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0EAC47CF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61CCB37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DC26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17538A1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0BFFCDD2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45A9264C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6851FBDA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0E2F7510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2A952DEE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5F1B8D2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5539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1E9664C4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627" w:type="dxa"/>
            <w:noWrap w:val="0"/>
            <w:vAlign w:val="center"/>
          </w:tcPr>
          <w:p w14:paraId="31FF23FE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04F24770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25FB678F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603A0FD5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5C33937D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2E66C27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6BE2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3678D86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2C49ADBE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35FE04CE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5FC08604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3B081FBC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5F58451F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2C9ECA0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248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5463A8B7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627" w:type="dxa"/>
            <w:noWrap w:val="0"/>
            <w:vAlign w:val="center"/>
          </w:tcPr>
          <w:p w14:paraId="1FC80FB2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283D3024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6346C09A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576B5A35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55877FB6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2C369DE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9E68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312204E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14B20678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4B826BCA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109C84AD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4C8E3969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32E27B2C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24E2B86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83D2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09336757">
            <w:pPr>
              <w:jc w:val="center"/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627" w:type="dxa"/>
            <w:noWrap w:val="0"/>
            <w:vAlign w:val="center"/>
          </w:tcPr>
          <w:p w14:paraId="55CF83AA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29C5675F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32BF4BEB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6E1B59D1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191224FB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1A3FA4F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8871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59AC4D9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1E19C2A9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63DBBA4F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43030514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73546AB4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6C4B6F9D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6E8B79A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26E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 w14:paraId="34F8875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12E8EC55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63FE8341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4885FDD4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7A1ABFE9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10488CAA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6234206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7825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 w14:paraId="0112387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 w14:paraId="3F56E830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 w14:paraId="0B5FF448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 w14:paraId="7F4457A6"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 w14:paraId="20B41B40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561F141B"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6959397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028A424D">
      <w:pPr>
        <w:rPr>
          <w:rFonts w:hint="eastAsia"/>
        </w:rPr>
      </w:pPr>
      <w:r>
        <w:rPr>
          <w:rFonts w:hint="eastAsia"/>
        </w:rPr>
        <w:t>（本表一式两份，一份交</w:t>
      </w:r>
      <w:r>
        <w:rPr>
          <w:rFonts w:hint="eastAsia"/>
          <w:lang w:val="en-US" w:eastAsia="zh-CN"/>
        </w:rPr>
        <w:t>院部</w:t>
      </w:r>
      <w:r>
        <w:rPr>
          <w:rFonts w:hint="eastAsia"/>
        </w:rPr>
        <w:t>教学秘书，一份教师自己保管；同时上交电子文档）</w:t>
      </w:r>
    </w:p>
    <w:sectPr>
      <w:footerReference r:id="rId5" w:type="default"/>
      <w:pgSz w:w="11906" w:h="16838"/>
      <w:pgMar w:top="1418" w:right="1418" w:bottom="1418" w:left="1418" w:header="851" w:footer="1134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23349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61CCB38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D3FF7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2362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F008A"/>
    <w:rsid w:val="00046F0D"/>
    <w:rsid w:val="00072ED5"/>
    <w:rsid w:val="000925ED"/>
    <w:rsid w:val="00097E21"/>
    <w:rsid w:val="000B648C"/>
    <w:rsid w:val="000C7A35"/>
    <w:rsid w:val="000F6C84"/>
    <w:rsid w:val="00117E71"/>
    <w:rsid w:val="00141246"/>
    <w:rsid w:val="00166B24"/>
    <w:rsid w:val="0017024C"/>
    <w:rsid w:val="00171605"/>
    <w:rsid w:val="00182222"/>
    <w:rsid w:val="001A47D1"/>
    <w:rsid w:val="001B1791"/>
    <w:rsid w:val="00237BE9"/>
    <w:rsid w:val="002417ED"/>
    <w:rsid w:val="0025769A"/>
    <w:rsid w:val="0028083E"/>
    <w:rsid w:val="002922ED"/>
    <w:rsid w:val="00355CEA"/>
    <w:rsid w:val="00364A00"/>
    <w:rsid w:val="0037089D"/>
    <w:rsid w:val="00376E84"/>
    <w:rsid w:val="00384EC2"/>
    <w:rsid w:val="0039389A"/>
    <w:rsid w:val="00394FC5"/>
    <w:rsid w:val="003A587A"/>
    <w:rsid w:val="003B5187"/>
    <w:rsid w:val="003D305C"/>
    <w:rsid w:val="003D3E60"/>
    <w:rsid w:val="003E591A"/>
    <w:rsid w:val="003F10F7"/>
    <w:rsid w:val="00403738"/>
    <w:rsid w:val="00413C62"/>
    <w:rsid w:val="0042078F"/>
    <w:rsid w:val="004436D7"/>
    <w:rsid w:val="004571C0"/>
    <w:rsid w:val="00457A15"/>
    <w:rsid w:val="004620BA"/>
    <w:rsid w:val="00492085"/>
    <w:rsid w:val="004E37EF"/>
    <w:rsid w:val="00543B68"/>
    <w:rsid w:val="00550D77"/>
    <w:rsid w:val="005A5627"/>
    <w:rsid w:val="005C0090"/>
    <w:rsid w:val="006009CE"/>
    <w:rsid w:val="00602911"/>
    <w:rsid w:val="00622A0C"/>
    <w:rsid w:val="00632555"/>
    <w:rsid w:val="00662BBF"/>
    <w:rsid w:val="0067623E"/>
    <w:rsid w:val="0069611B"/>
    <w:rsid w:val="00697CA3"/>
    <w:rsid w:val="006A6BF0"/>
    <w:rsid w:val="006E5212"/>
    <w:rsid w:val="006F411E"/>
    <w:rsid w:val="00702061"/>
    <w:rsid w:val="00705432"/>
    <w:rsid w:val="00714CB2"/>
    <w:rsid w:val="00721F84"/>
    <w:rsid w:val="007309D0"/>
    <w:rsid w:val="0075206A"/>
    <w:rsid w:val="00756D27"/>
    <w:rsid w:val="007A6F3A"/>
    <w:rsid w:val="007E7AFB"/>
    <w:rsid w:val="007F4F66"/>
    <w:rsid w:val="00806F8C"/>
    <w:rsid w:val="008211F4"/>
    <w:rsid w:val="00821D5F"/>
    <w:rsid w:val="00825A02"/>
    <w:rsid w:val="00843705"/>
    <w:rsid w:val="008529A2"/>
    <w:rsid w:val="00882381"/>
    <w:rsid w:val="008A69DC"/>
    <w:rsid w:val="008D3780"/>
    <w:rsid w:val="008F2809"/>
    <w:rsid w:val="00925997"/>
    <w:rsid w:val="00926A2C"/>
    <w:rsid w:val="009308AA"/>
    <w:rsid w:val="0093622A"/>
    <w:rsid w:val="0094337C"/>
    <w:rsid w:val="00951B1E"/>
    <w:rsid w:val="00991DB1"/>
    <w:rsid w:val="009A34E4"/>
    <w:rsid w:val="009A6D36"/>
    <w:rsid w:val="009D01D5"/>
    <w:rsid w:val="009F0F8E"/>
    <w:rsid w:val="00A00300"/>
    <w:rsid w:val="00A10B6A"/>
    <w:rsid w:val="00A15053"/>
    <w:rsid w:val="00A460AB"/>
    <w:rsid w:val="00A64922"/>
    <w:rsid w:val="00A91AD6"/>
    <w:rsid w:val="00AB662E"/>
    <w:rsid w:val="00AD40C1"/>
    <w:rsid w:val="00B10A07"/>
    <w:rsid w:val="00B327B4"/>
    <w:rsid w:val="00B45FAD"/>
    <w:rsid w:val="00B50841"/>
    <w:rsid w:val="00B51194"/>
    <w:rsid w:val="00B5499E"/>
    <w:rsid w:val="00B67128"/>
    <w:rsid w:val="00B876AA"/>
    <w:rsid w:val="00B87ECE"/>
    <w:rsid w:val="00B92193"/>
    <w:rsid w:val="00C03440"/>
    <w:rsid w:val="00C07588"/>
    <w:rsid w:val="00C147F5"/>
    <w:rsid w:val="00C32E91"/>
    <w:rsid w:val="00C369AD"/>
    <w:rsid w:val="00C516E7"/>
    <w:rsid w:val="00C6557E"/>
    <w:rsid w:val="00C71929"/>
    <w:rsid w:val="00CE395D"/>
    <w:rsid w:val="00D14CB8"/>
    <w:rsid w:val="00D21230"/>
    <w:rsid w:val="00DA4054"/>
    <w:rsid w:val="00DE7D80"/>
    <w:rsid w:val="00DF4270"/>
    <w:rsid w:val="00E663EE"/>
    <w:rsid w:val="00EA2B81"/>
    <w:rsid w:val="00F72E24"/>
    <w:rsid w:val="00F773A1"/>
    <w:rsid w:val="00F94A5A"/>
    <w:rsid w:val="00F95FFD"/>
    <w:rsid w:val="00FD43ED"/>
    <w:rsid w:val="00FF0EC0"/>
    <w:rsid w:val="00FF28CA"/>
    <w:rsid w:val="03955294"/>
    <w:rsid w:val="05B01A97"/>
    <w:rsid w:val="1BD70111"/>
    <w:rsid w:val="1FFF2212"/>
    <w:rsid w:val="214A5A9B"/>
    <w:rsid w:val="22B825A9"/>
    <w:rsid w:val="29727048"/>
    <w:rsid w:val="302632CE"/>
    <w:rsid w:val="305F309A"/>
    <w:rsid w:val="3DBC3AEF"/>
    <w:rsid w:val="3E7C13BD"/>
    <w:rsid w:val="3FA72343"/>
    <w:rsid w:val="46F71460"/>
    <w:rsid w:val="48D80408"/>
    <w:rsid w:val="4E3F704E"/>
    <w:rsid w:val="52714E44"/>
    <w:rsid w:val="55180ADB"/>
    <w:rsid w:val="56AF008A"/>
    <w:rsid w:val="58B3437B"/>
    <w:rsid w:val="631872F7"/>
    <w:rsid w:val="63C85468"/>
    <w:rsid w:val="6B4E18B7"/>
    <w:rsid w:val="6B8A7890"/>
    <w:rsid w:val="6BC372C4"/>
    <w:rsid w:val="75D90ADA"/>
    <w:rsid w:val="766B2C39"/>
    <w:rsid w:val="7D3A5232"/>
    <w:rsid w:val="7FBF590C"/>
    <w:rsid w:val="7FE358C8"/>
    <w:rsid w:val="9D2EC077"/>
    <w:rsid w:val="FAF9F49D"/>
    <w:rsid w:val="FBD4DD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39"/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99"/>
    <w:rPr>
      <w:color w:val="0000FF"/>
      <w:u w:val="single"/>
    </w:rPr>
  </w:style>
  <w:style w:type="character" w:customStyle="1" w:styleId="10">
    <w:name w:val="正文内容"/>
    <w:qFormat/>
    <w:uiPriority w:val="0"/>
  </w:style>
  <w:style w:type="character" w:customStyle="1" w:styleId="11">
    <w:name w:val="批注框文本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chengao/F:\27&#25945;&#23398;&#27169;&#26495;\&#25480;&#35838;&#35745;&#21010;&#27169;&#26495;&#65288;2023word&#29256;&#65289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授课计划模板（2023word版）.dotx</Template>
  <Pages>2</Pages>
  <Words>226</Words>
  <Characters>252</Characters>
  <Lines>8</Lines>
  <Paragraphs>2</Paragraphs>
  <TotalTime>1</TotalTime>
  <ScaleCrop>false</ScaleCrop>
  <LinksUpToDate>false</LinksUpToDate>
  <CharactersWithSpaces>576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2026-09-17T15:57:00Z</dcterms:created>
  <dc:creator>LIN</dc:creator>
  <cp:lastModifiedBy>罗斯韦尔</cp:lastModifiedBy>
  <dcterms:modified xsi:type="dcterms:W3CDTF">2026-10-29T10:56:51Z</dcterms:modified>
  <dc:title>衢州职业技术学院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woTemplateTypoMode">
    <vt:lpwstr>web</vt:lpwstr>
  </property>
  <property fmtid="{D5CDD505-2E9C-101B-9397-08002B2CF9AE}" pid="4" name="woTemplate">
    <vt:r8>1</vt:r8>
  </property>
  <property fmtid="{D5CDD505-2E9C-101B-9397-08002B2CF9AE}" pid="5" name="ICV">
    <vt:lpwstr>281840ECB64F44EBF3B5E26ABB3B5C02_42</vt:lpwstr>
  </property>
</Properties>
</file>